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spacing w:lineRule="auto" w:line="240"/>
        <w:jc w:val="left"/>
        <w:rPr>
          <w:rFonts w:ascii="ARial" w:hAnsi="ARial"/>
          <w:b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Career Map for Hotel Manager</w:t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Day Ambassador &gt; Assistant Hotel Manager &gt; Hotel Manager</w:t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Front Office Manager / Reservations Manager &gt; Front Office Supervisor &gt; Rooms Inventory Controller &gt; Director of Front Office &gt; Director of Operations &gt; Hotel Manager</w:t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Front Desk Agent &gt; Bellman &gt; Assistant Front Office Manager &gt; Assistant Director of Front Office Operations &gt; Director of Front Office Operations &gt; Director of Rooms &gt; Director of Operations &gt; Director of Rooms &gt; Executive Assistant Manager - Rooms &gt; Hotel Manager</w:t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Reservation Manager &gt; Director of Front Office &gt; Assistant Director of Housekeeping &gt; Hotel Manager</w:t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Front Office Manager &gt; Assistant Front Office Manager &gt; Senior Guest Experience Manager &gt; Hotel Manager</w:t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VIP Services &gt; Front Office Manager &gt; Hotel Manager</w:t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Director of food and beverage &gt; director of hotel operations &gt; hotel manager</w:t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director of food and beverage &gt; general manager &gt; director of food and beverage &gt; hotel manager</w:t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Director of entertainment and public relations &gt; director of housekeeping &gt; senior assistant director of facilitys and night manager &gt; assistant director of front office operations &gt; assistant director of front office operations &gt; director of front office operations &gt; director of rooms division &gt; director of operations &gt; hotel manager</w:t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waiter &gt; chef &gt; restaurant manager &gt; food and beverage operations manager &gt; assistant food and beverage manager &gt; food and beverage manager &gt; director of operations &gt; director of food and beverage &gt; resident manager &gt; hotel manager</w:t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Security manager &gt; overnight guest service manager &gt; guest services manager &gt; front desk manager &gt; front office manager &gt; director of front office and SLS Services &gt; hotel manager</w:t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Front Desk Agent &gt; Front office supervisor &gt; assistant front office manager &gt; front office manager &gt; front of house assistant manager &gt; director of front office operations &gt; director of rooms &gt; hotel manager</w:t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Guest service agent &gt; reservations and rooms revenue supervisor &gt; assistant revenue manager &gt; revenue manager &gt; complex director of revenue management &gt; director of revenue management &gt; hotel manager</w:t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presidents club agent &gt; gold supervisor &gt; assistant front office manager &gt; director of front office operations &gt; task force hotel manager &gt; director of rooms &gt; hotel manager &gt; general manager &gt; area rooms manager &gt; hotel manager</w:t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director of operations &gt; regional contract manager &gt; general manager &gt; assistant general manager &gt; travel influencer &gt; hotel general manager</w:t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director of operations &gt; catering sales manager &gt; senior catering and events manager &gt; director of catering sales &gt; director of group and catering sales &gt; director of catering and special events &gt; hotel manager</w:t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director of rooms &gt; assistant director of front office &gt; director of front office &gt; director of front office &gt; director of rooms &gt; general manager &gt; hotel manager</w:t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assistant spa manager &gt; spa operations manager &gt; assistant director of spa operations &gt; director of spa and wellness &gt; executive director of spa and wellness &gt; senior director of spa and wellness &gt; hotel manager</w:t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---</w:t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Masters in International Business</w:t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Masters in International Marketing</w:t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Bachelors in Psychology</w:t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Master of Business Administration</w:t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Bachelors in Hospitality Administration / Management</w:t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American Hotel &amp; Lodging Assocation</w:t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Rooms Division Executive</w:t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Johnson &amp; Wales University bachelors in Hotel and Restaurant Management</w:t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Bachelors degree in Sociology</w:t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Bachelors Degree in Food &amp; Nutrition</w:t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Bachelors Degree Hotel &amp; Catering Management</w:t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Bachelors in hotel management</w:t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Bachelors in Marketing</w:t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Associate in hospitality management</w:t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bachelor in hotel and restaurant management</w:t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btec national diploma hotel and catering</w:t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certficiate from eCornell hospitality management</w:t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bachelor in hotel management</w:t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eCornell Revinate</w:t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Cornell certificate in hotel / motel administration / management</w:t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NYU certificate in hospitality sales, sales and marketing operations</w:t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bachelors in business administration</w:t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masters in business administration</w:t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bachelors in business management</w:t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bachelors in geology</w:t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bachelors degree in communications</w:t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bachelors degree in english </w:t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https://ecornell.cornell.edu/certificates/hospitality-and-foodservice-management/hospitality-management/#_</w:t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https://ecornell.cornell.edu/certificates/hospitality-and-foodservice-management/hospitality-management-360/</w:t>
      </w:r>
    </w:p>
    <w:sectPr>
      <w:headerReference w:type="default" r:id="rId2"/>
      <w:footerReference w:type="default" r:id="rId3"/>
      <w:type w:val="nextPage"/>
      <w:pgSz w:w="12240" w:h="15840"/>
      <w:pgMar w:left="1440" w:right="1440" w:gutter="0" w:header="1440" w:top="1716" w:footer="1440" w:bottom="1716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01"/>
    <w:family w:val="swiss"/>
    <w:pitch w:val="variable"/>
  </w:font>
  <w:font w:name="ARial">
    <w:charset w:val="01"/>
    <w:family w:val="swiss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suppressLineNumbers/>
      <w:bidi w:val="0"/>
      <w:jc w:val="left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suppressLineNumbers/>
      <w:bidi w:val="0"/>
      <w:jc w:val="left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FreeSans"/>
        <w:kern w:val="2"/>
        <w:sz w:val="24"/>
        <w:szCs w:val="24"/>
        <w:lang w:val="en-US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Noto Serif CJK SC" w:cs="FreeSans"/>
      <w:color w:val="auto"/>
      <w:kern w:val="2"/>
      <w:sz w:val="24"/>
      <w:szCs w:val="24"/>
      <w:lang w:val="en-US" w:eastAsia="zh-CN" w:bidi="hi-IN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Free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HeaderandFooter">
    <w:name w:val="Header and Footer"/>
    <w:basedOn w:val="Normal"/>
    <w:qFormat/>
    <w:pPr>
      <w:suppressLineNumbers/>
      <w:tabs>
        <w:tab w:val="clear" w:pos="709"/>
        <w:tab w:val="center" w:pos="4680" w:leader="none"/>
        <w:tab w:val="right" w:pos="9360" w:leader="none"/>
      </w:tabs>
    </w:pPr>
    <w:rPr/>
  </w:style>
  <w:style w:type="paragraph" w:styleId="Header">
    <w:name w:val="Header"/>
    <w:basedOn w:val="HeaderandFooter"/>
    <w:pPr>
      <w:suppressLineNumbers/>
    </w:pPr>
    <w:rPr/>
  </w:style>
  <w:style w:type="paragraph" w:styleId="Footer">
    <w:name w:val="Footer"/>
    <w:basedOn w:val="HeaderandFooter"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Default</Template>
  <TotalTime>0</TotalTime>
  <Application>LibreOffice/7.3.7.2$Linux_X86_64 LibreOffice_project/30$Build-2</Application>
  <AppVersion>15.0000</AppVersion>
  <Pages>3</Pages>
  <Words>632</Words>
  <Characters>3666</Characters>
  <CharactersWithSpaces>4250</CharactersWithSpaces>
  <Paragraphs>49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2025-09-29T19:19:50Z</dcterms:created>
  <dc:creator/>
  <dc:description/>
  <dc:language>en-US</dc:language>
  <cp:lastModifiedBy/>
  <dcterms:modified xsi:type="dcterms:W3CDTF">2025-09-29T19:20:15Z</dcterms:modified>
  <cp:revision>2</cp:revision>
  <dc:subject/>
  <dc:title>Default</dc:title>
</cp:coreProperties>
</file>